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FC5" w:rsidRDefault="00CC2FC5" w:rsidP="00CC2FC5">
      <w:pPr>
        <w:tabs>
          <w:tab w:val="left" w:pos="142"/>
          <w:tab w:val="left" w:pos="709"/>
          <w:tab w:val="left" w:pos="1418"/>
          <w:tab w:val="left" w:pos="7088"/>
        </w:tabs>
        <w:jc w:val="center"/>
        <w:rPr>
          <w:rFonts w:ascii="RBB Interstate Light" w:hAnsi="RBB Interstate Light"/>
          <w:b/>
          <w:sz w:val="22"/>
        </w:rPr>
      </w:pPr>
      <w:r>
        <w:rPr>
          <w:rFonts w:ascii="RBB Interstate Light" w:hAnsi="RBB Interstate Light"/>
          <w:b/>
          <w:sz w:val="22"/>
        </w:rPr>
        <w:t>Erste Änderungsmeldungen für die Zeit</w:t>
      </w:r>
    </w:p>
    <w:p w:rsidR="00CC2FC5" w:rsidRPr="00EF5100" w:rsidRDefault="00CC2FC5" w:rsidP="00CC2FC5">
      <w:pPr>
        <w:tabs>
          <w:tab w:val="left" w:pos="7088"/>
        </w:tabs>
        <w:jc w:val="center"/>
        <w:rPr>
          <w:rFonts w:ascii="RBB Interstate Light" w:hAnsi="RBB Interstate Light"/>
          <w:sz w:val="22"/>
          <w:szCs w:val="22"/>
        </w:rPr>
      </w:pPr>
      <w:r>
        <w:rPr>
          <w:rFonts w:ascii="RBB Interstate Light" w:hAnsi="RBB Interstate Light"/>
          <w:b/>
          <w:sz w:val="22"/>
          <w:szCs w:val="22"/>
        </w:rPr>
        <w:t>vom 1. bis 7. Juni 2019</w:t>
      </w:r>
      <w:r>
        <w:rPr>
          <w:rFonts w:ascii="RBB Interstate Light" w:hAnsi="RBB Interstate Light"/>
          <w:sz w:val="22"/>
          <w:szCs w:val="22"/>
        </w:rPr>
        <w:t xml:space="preserve"> (Sendewoche 23)</w:t>
      </w:r>
    </w:p>
    <w:p w:rsidR="00CC2FC5" w:rsidRDefault="00CC2FC5" w:rsidP="00CC2FC5">
      <w:pPr>
        <w:pStyle w:val="rbbfaxfliesstext"/>
        <w:tabs>
          <w:tab w:val="left" w:pos="142"/>
          <w:tab w:val="left" w:pos="709"/>
          <w:tab w:val="left" w:pos="1418"/>
          <w:tab w:val="left" w:pos="7088"/>
        </w:tabs>
        <w:spacing w:line="240" w:lineRule="auto"/>
        <w:rPr>
          <w:rFonts w:ascii="RBB Interstate Light" w:hAnsi="RBB Interstate Light"/>
          <w:sz w:val="20"/>
        </w:rPr>
      </w:pPr>
    </w:p>
    <w:p w:rsidR="00CC2FC5" w:rsidRPr="0001661D" w:rsidRDefault="00CC2FC5" w:rsidP="00CC2FC5">
      <w:pPr>
        <w:tabs>
          <w:tab w:val="left" w:pos="142"/>
          <w:tab w:val="left" w:pos="709"/>
          <w:tab w:val="left" w:pos="1418"/>
          <w:tab w:val="left" w:pos="7088"/>
        </w:tabs>
        <w:rPr>
          <w:rFonts w:ascii="RBB Interstate Light" w:hAnsi="RBB Interstate Light"/>
          <w:sz w:val="20"/>
          <w:u w:val="single"/>
        </w:rPr>
      </w:pPr>
      <w:proofErr w:type="spellStart"/>
      <w:r w:rsidRPr="0001661D">
        <w:rPr>
          <w:rFonts w:ascii="RBB Interstate Light" w:hAnsi="RBB Interstate Light"/>
          <w:sz w:val="20"/>
          <w:u w:val="single"/>
        </w:rPr>
        <w:t>rbbKultur</w:t>
      </w:r>
      <w:proofErr w:type="spellEnd"/>
    </w:p>
    <w:p w:rsidR="00CC2FC5" w:rsidRDefault="00CC2FC5" w:rsidP="00CC2FC5">
      <w:pPr>
        <w:tabs>
          <w:tab w:val="left" w:pos="142"/>
          <w:tab w:val="left" w:pos="709"/>
          <w:tab w:val="left" w:pos="1418"/>
          <w:tab w:val="left" w:pos="7088"/>
        </w:tabs>
        <w:rPr>
          <w:rFonts w:ascii="RBB Interstate Light" w:hAnsi="RBB Interstate Light"/>
          <w:sz w:val="20"/>
        </w:rPr>
      </w:pPr>
    </w:p>
    <w:p w:rsidR="00CC2FC5" w:rsidRDefault="00CC2FC5" w:rsidP="00CC2FC5">
      <w:pPr>
        <w:tabs>
          <w:tab w:val="left" w:pos="142"/>
          <w:tab w:val="left" w:pos="709"/>
          <w:tab w:val="left" w:pos="1418"/>
          <w:tab w:val="left" w:pos="7088"/>
        </w:tabs>
        <w:rPr>
          <w:rFonts w:ascii="RBB Interstate Light" w:hAnsi="RBB Interstate Light"/>
          <w:sz w:val="20"/>
        </w:rPr>
      </w:pPr>
      <w:r w:rsidRPr="0001661D">
        <w:rPr>
          <w:rFonts w:ascii="RBB Interstate Light" w:hAnsi="RBB Interstate Light"/>
          <w:b/>
          <w:sz w:val="20"/>
          <w:u w:val="single"/>
        </w:rPr>
        <w:t>Donnerstag, 6. Juni</w:t>
      </w:r>
      <w:r>
        <w:rPr>
          <w:rFonts w:ascii="RBB Interstate Light" w:hAnsi="RBB Interstate Light"/>
          <w:sz w:val="20"/>
        </w:rPr>
        <w:t xml:space="preserve">                                                                </w:t>
      </w:r>
      <w:r w:rsidRPr="0001661D">
        <w:rPr>
          <w:rFonts w:ascii="RBB Interstate Light" w:hAnsi="RBB Interstate Light"/>
          <w:b/>
          <w:i/>
          <w:sz w:val="20"/>
        </w:rPr>
        <w:t>Programmergänzung</w:t>
      </w:r>
    </w:p>
    <w:p w:rsidR="00CC2FC5" w:rsidRDefault="00CC2FC5" w:rsidP="00CC2FC5">
      <w:pPr>
        <w:tabs>
          <w:tab w:val="left" w:pos="142"/>
          <w:tab w:val="left" w:pos="709"/>
          <w:tab w:val="left" w:pos="1418"/>
          <w:tab w:val="left" w:pos="7088"/>
        </w:tabs>
        <w:rPr>
          <w:rFonts w:ascii="RBB Interstate Light" w:hAnsi="RBB Interstate Light"/>
          <w:sz w:val="20"/>
        </w:rPr>
      </w:pPr>
    </w:p>
    <w:p w:rsidR="00CC2FC5" w:rsidRDefault="00CC2FC5" w:rsidP="00CC2FC5">
      <w:pPr>
        <w:tabs>
          <w:tab w:val="left" w:pos="142"/>
          <w:tab w:val="left" w:pos="709"/>
          <w:tab w:val="left" w:pos="1418"/>
          <w:tab w:val="left" w:pos="7088"/>
        </w:tabs>
        <w:rPr>
          <w:rFonts w:ascii="RBB Interstate Light" w:hAnsi="RBB Interstate Light"/>
          <w:sz w:val="20"/>
        </w:rPr>
      </w:pPr>
      <w:r>
        <w:rPr>
          <w:rFonts w:ascii="RBB Interstate Light" w:hAnsi="RBB Interstate Light"/>
          <w:sz w:val="20"/>
        </w:rPr>
        <w:t>19.04</w:t>
      </w:r>
      <w:r>
        <w:rPr>
          <w:rFonts w:ascii="RBB Interstate Light" w:hAnsi="RBB Interstate Light"/>
          <w:sz w:val="20"/>
        </w:rPr>
        <w:tab/>
      </w:r>
      <w:r w:rsidRPr="0001661D">
        <w:rPr>
          <w:rFonts w:ascii="RBB Interstate Light" w:hAnsi="RBB Interstate Light"/>
          <w:b/>
          <w:sz w:val="20"/>
        </w:rPr>
        <w:t>KULTURTERMIN</w:t>
      </w:r>
    </w:p>
    <w:p w:rsidR="00CC2FC5" w:rsidRDefault="00CC2FC5" w:rsidP="00CC2FC5">
      <w:pPr>
        <w:tabs>
          <w:tab w:val="left" w:pos="142"/>
          <w:tab w:val="left" w:pos="709"/>
          <w:tab w:val="left" w:pos="1418"/>
          <w:tab w:val="left" w:pos="7088"/>
        </w:tabs>
        <w:rPr>
          <w:rFonts w:ascii="RBB Interstate Light" w:hAnsi="RBB Interstate Light"/>
          <w:sz w:val="20"/>
        </w:rPr>
      </w:pPr>
      <w:r>
        <w:rPr>
          <w:rFonts w:ascii="RBB Interstate Light" w:hAnsi="RBB Interstate Light"/>
          <w:sz w:val="20"/>
        </w:rPr>
        <w:t>bis</w:t>
      </w:r>
      <w:r>
        <w:rPr>
          <w:rFonts w:ascii="RBB Interstate Light" w:hAnsi="RBB Interstate Light"/>
          <w:sz w:val="20"/>
        </w:rPr>
        <w:tab/>
      </w:r>
      <w:r w:rsidRPr="0001661D">
        <w:rPr>
          <w:rFonts w:ascii="RBB Interstate Light" w:hAnsi="RBB Interstate Light"/>
          <w:b/>
          <w:sz w:val="20"/>
        </w:rPr>
        <w:t xml:space="preserve">„The </w:t>
      </w:r>
      <w:proofErr w:type="spellStart"/>
      <w:r w:rsidRPr="0001661D">
        <w:rPr>
          <w:rFonts w:ascii="RBB Interstate Light" w:hAnsi="RBB Interstate Light"/>
          <w:b/>
          <w:sz w:val="20"/>
        </w:rPr>
        <w:t>queen’s</w:t>
      </w:r>
      <w:proofErr w:type="spellEnd"/>
      <w:r w:rsidRPr="0001661D">
        <w:rPr>
          <w:rFonts w:ascii="RBB Interstate Light" w:hAnsi="RBB Interstate Light"/>
          <w:b/>
          <w:sz w:val="20"/>
        </w:rPr>
        <w:t xml:space="preserve"> </w:t>
      </w:r>
      <w:proofErr w:type="spellStart"/>
      <w:r w:rsidRPr="0001661D">
        <w:rPr>
          <w:rFonts w:ascii="RBB Interstate Light" w:hAnsi="RBB Interstate Light"/>
          <w:b/>
          <w:sz w:val="20"/>
        </w:rPr>
        <w:t>men</w:t>
      </w:r>
      <w:proofErr w:type="spellEnd"/>
      <w:r w:rsidRPr="0001661D">
        <w:rPr>
          <w:rFonts w:ascii="RBB Interstate Light" w:hAnsi="RBB Interstate Light"/>
          <w:b/>
          <w:sz w:val="20"/>
        </w:rPr>
        <w:t>“ in Potsdam:</w:t>
      </w:r>
    </w:p>
    <w:p w:rsidR="00CC2FC5" w:rsidRDefault="00CC2FC5" w:rsidP="00CC2FC5">
      <w:pPr>
        <w:tabs>
          <w:tab w:val="left" w:pos="142"/>
          <w:tab w:val="left" w:pos="709"/>
          <w:tab w:val="left" w:pos="1418"/>
          <w:tab w:val="left" w:pos="7088"/>
        </w:tabs>
        <w:rPr>
          <w:rFonts w:ascii="RBB Interstate Light" w:hAnsi="RBB Interstate Light"/>
          <w:sz w:val="20"/>
        </w:rPr>
      </w:pPr>
      <w:r>
        <w:rPr>
          <w:rFonts w:ascii="RBB Interstate Light" w:hAnsi="RBB Interstate Light"/>
          <w:sz w:val="20"/>
        </w:rPr>
        <w:t>19.30</w:t>
      </w:r>
      <w:r>
        <w:rPr>
          <w:rFonts w:ascii="RBB Interstate Light" w:hAnsi="RBB Interstate Light"/>
          <w:sz w:val="20"/>
        </w:rPr>
        <w:tab/>
      </w:r>
      <w:r w:rsidRPr="0001661D">
        <w:rPr>
          <w:rFonts w:ascii="RBB Interstate Light" w:hAnsi="RBB Interstate Light"/>
          <w:b/>
          <w:sz w:val="20"/>
        </w:rPr>
        <w:t>Mit einer Shakespeare-Komödie eröffnet das</w:t>
      </w:r>
    </w:p>
    <w:p w:rsidR="00CC2FC5" w:rsidRPr="0001661D" w:rsidRDefault="00CC2FC5" w:rsidP="00CC2FC5">
      <w:pPr>
        <w:tabs>
          <w:tab w:val="left" w:pos="142"/>
          <w:tab w:val="left" w:pos="709"/>
          <w:tab w:val="left" w:pos="1418"/>
          <w:tab w:val="left" w:pos="7088"/>
        </w:tabs>
        <w:rPr>
          <w:rFonts w:ascii="RBB Interstate Light" w:hAnsi="RBB Interstate Light"/>
          <w:b/>
          <w:sz w:val="20"/>
        </w:rPr>
      </w:pPr>
      <w:r>
        <w:rPr>
          <w:rFonts w:ascii="RBB Interstate Light" w:hAnsi="RBB Interstate Light"/>
          <w:sz w:val="20"/>
        </w:rPr>
        <w:tab/>
      </w:r>
      <w:r>
        <w:rPr>
          <w:rFonts w:ascii="RBB Interstate Light" w:hAnsi="RBB Interstate Light"/>
          <w:sz w:val="20"/>
        </w:rPr>
        <w:tab/>
      </w:r>
      <w:r w:rsidRPr="0001661D">
        <w:rPr>
          <w:rFonts w:ascii="RBB Interstate Light" w:hAnsi="RBB Interstate Light"/>
          <w:b/>
          <w:sz w:val="20"/>
        </w:rPr>
        <w:t>HOT seine neue Sommerbühne</w:t>
      </w:r>
    </w:p>
    <w:p w:rsidR="00CC2FC5" w:rsidRDefault="00CC2FC5" w:rsidP="00CC2FC5">
      <w:pPr>
        <w:tabs>
          <w:tab w:val="left" w:pos="142"/>
          <w:tab w:val="left" w:pos="709"/>
          <w:tab w:val="left" w:pos="1418"/>
          <w:tab w:val="left" w:pos="7088"/>
        </w:tabs>
        <w:rPr>
          <w:rFonts w:ascii="RBB Interstate Light" w:hAnsi="RBB Interstate Light"/>
          <w:sz w:val="20"/>
        </w:rPr>
      </w:pPr>
      <w:r>
        <w:rPr>
          <w:rFonts w:ascii="RBB Interstate Light" w:hAnsi="RBB Interstate Light"/>
          <w:sz w:val="20"/>
        </w:rPr>
        <w:tab/>
      </w:r>
      <w:r>
        <w:rPr>
          <w:rFonts w:ascii="RBB Interstate Light" w:hAnsi="RBB Interstate Light"/>
          <w:sz w:val="20"/>
        </w:rPr>
        <w:tab/>
        <w:t xml:space="preserve">l i v e   aus dem Potsdamer </w:t>
      </w:r>
      <w:proofErr w:type="gramStart"/>
      <w:r>
        <w:rPr>
          <w:rFonts w:ascii="RBB Interstate Light" w:hAnsi="RBB Interstate Light"/>
          <w:sz w:val="20"/>
        </w:rPr>
        <w:t>Hans Otto Theater</w:t>
      </w:r>
      <w:proofErr w:type="gramEnd"/>
    </w:p>
    <w:p w:rsidR="00CC2FC5" w:rsidRDefault="00CC2FC5" w:rsidP="00CC2FC5">
      <w:pPr>
        <w:tabs>
          <w:tab w:val="left" w:pos="142"/>
          <w:tab w:val="left" w:pos="709"/>
          <w:tab w:val="left" w:pos="1418"/>
          <w:tab w:val="left" w:pos="7088"/>
        </w:tabs>
        <w:rPr>
          <w:rFonts w:ascii="RBB Interstate Light" w:hAnsi="RBB Interstate Light"/>
          <w:sz w:val="20"/>
        </w:rPr>
      </w:pPr>
      <w:r>
        <w:rPr>
          <w:rFonts w:ascii="RBB Interstate Light" w:hAnsi="RBB Interstate Light"/>
          <w:sz w:val="20"/>
        </w:rPr>
        <w:tab/>
      </w:r>
      <w:r>
        <w:rPr>
          <w:rFonts w:ascii="RBB Interstate Light" w:hAnsi="RBB Interstate Light"/>
          <w:sz w:val="20"/>
        </w:rPr>
        <w:tab/>
        <w:t xml:space="preserve">Eine Sendung von Natascha </w:t>
      </w:r>
      <w:proofErr w:type="spellStart"/>
      <w:r>
        <w:rPr>
          <w:rFonts w:ascii="RBB Interstate Light" w:hAnsi="RBB Interstate Light"/>
          <w:sz w:val="20"/>
        </w:rPr>
        <w:t>Freundel</w:t>
      </w:r>
      <w:proofErr w:type="spellEnd"/>
      <w:r>
        <w:rPr>
          <w:rFonts w:ascii="RBB Interstate Light" w:hAnsi="RBB Interstate Light"/>
          <w:sz w:val="20"/>
        </w:rPr>
        <w:t xml:space="preserve"> und</w:t>
      </w:r>
    </w:p>
    <w:p w:rsidR="00CC2FC5" w:rsidRDefault="00CC2FC5" w:rsidP="00CC2FC5">
      <w:pPr>
        <w:tabs>
          <w:tab w:val="left" w:pos="142"/>
          <w:tab w:val="left" w:pos="709"/>
          <w:tab w:val="left" w:pos="1418"/>
          <w:tab w:val="left" w:pos="7088"/>
        </w:tabs>
        <w:rPr>
          <w:rFonts w:ascii="RBB Interstate Light" w:hAnsi="RBB Interstate Light"/>
          <w:sz w:val="20"/>
        </w:rPr>
      </w:pPr>
      <w:r>
        <w:rPr>
          <w:rFonts w:ascii="RBB Interstate Light" w:hAnsi="RBB Interstate Light"/>
          <w:sz w:val="20"/>
        </w:rPr>
        <w:tab/>
      </w:r>
      <w:r>
        <w:rPr>
          <w:rFonts w:ascii="RBB Interstate Light" w:hAnsi="RBB Interstate Light"/>
          <w:sz w:val="20"/>
        </w:rPr>
        <w:tab/>
        <w:t>Roland Schneider</w:t>
      </w:r>
    </w:p>
    <w:p w:rsidR="00CC2FC5" w:rsidRDefault="00CC2FC5" w:rsidP="00CC2FC5">
      <w:pPr>
        <w:pStyle w:val="rbbfaxfliesstext"/>
        <w:tabs>
          <w:tab w:val="left" w:pos="142"/>
          <w:tab w:val="left" w:pos="709"/>
          <w:tab w:val="left" w:pos="1418"/>
          <w:tab w:val="left" w:pos="7088"/>
        </w:tabs>
        <w:spacing w:line="240" w:lineRule="auto"/>
        <w:rPr>
          <w:rFonts w:ascii="RBB Interstate Light" w:hAnsi="RBB Interstate Light"/>
          <w:sz w:val="20"/>
        </w:rPr>
      </w:pPr>
    </w:p>
    <w:p w:rsidR="00CC2FC5" w:rsidRDefault="00CC2FC5" w:rsidP="00CC2FC5">
      <w:pPr>
        <w:pStyle w:val="rbbfaxfliesstext"/>
        <w:tabs>
          <w:tab w:val="left" w:pos="142"/>
          <w:tab w:val="left" w:pos="709"/>
          <w:tab w:val="left" w:pos="1418"/>
          <w:tab w:val="left" w:pos="7088"/>
        </w:tabs>
        <w:spacing w:line="240" w:lineRule="auto"/>
        <w:rPr>
          <w:rFonts w:ascii="RBB Interstate Light" w:hAnsi="RBB Interstate Light"/>
          <w:sz w:val="20"/>
        </w:rPr>
      </w:pPr>
      <w:r>
        <w:rPr>
          <w:rFonts w:ascii="RBB Interstate Light" w:hAnsi="RBB Interstate Light"/>
          <w:sz w:val="20"/>
        </w:rPr>
        <w:t>22.04</w:t>
      </w:r>
      <w:r>
        <w:rPr>
          <w:rFonts w:ascii="RBB Interstate Light" w:hAnsi="RBB Interstate Light"/>
          <w:sz w:val="20"/>
        </w:rPr>
        <w:tab/>
      </w:r>
      <w:r w:rsidRPr="008740DA">
        <w:rPr>
          <w:rFonts w:ascii="RBB Interstate Light" w:hAnsi="RBB Interstate Light"/>
          <w:b/>
          <w:sz w:val="20"/>
        </w:rPr>
        <w:t>PERSPEKTIVEN</w:t>
      </w:r>
      <w:r>
        <w:rPr>
          <w:rFonts w:ascii="RBB Interstate Light" w:hAnsi="RBB Interstate Light"/>
          <w:sz w:val="20"/>
        </w:rPr>
        <w:t xml:space="preserve">                                                        </w:t>
      </w:r>
      <w:r w:rsidRPr="008740DA">
        <w:rPr>
          <w:rFonts w:ascii="RBB Interstate Light" w:hAnsi="RBB Interstate Light"/>
          <w:b/>
          <w:i/>
          <w:sz w:val="20"/>
        </w:rPr>
        <w:t>Programmergänzung</w:t>
      </w:r>
    </w:p>
    <w:p w:rsidR="00CC2FC5" w:rsidRDefault="00CC2FC5" w:rsidP="00CC2FC5">
      <w:pPr>
        <w:pStyle w:val="rbbfaxfliesstext"/>
        <w:tabs>
          <w:tab w:val="left" w:pos="142"/>
          <w:tab w:val="left" w:pos="709"/>
          <w:tab w:val="left" w:pos="1418"/>
          <w:tab w:val="left" w:pos="7088"/>
        </w:tabs>
        <w:spacing w:line="240" w:lineRule="auto"/>
        <w:rPr>
          <w:rFonts w:ascii="RBB Interstate Light" w:hAnsi="RBB Interstate Light"/>
          <w:sz w:val="20"/>
        </w:rPr>
      </w:pPr>
      <w:r>
        <w:rPr>
          <w:rFonts w:ascii="RBB Interstate Light" w:hAnsi="RBB Interstate Light"/>
          <w:sz w:val="20"/>
        </w:rPr>
        <w:t>bis</w:t>
      </w:r>
      <w:r>
        <w:rPr>
          <w:rFonts w:ascii="RBB Interstate Light" w:hAnsi="RBB Interstate Light"/>
          <w:sz w:val="20"/>
        </w:rPr>
        <w:tab/>
      </w:r>
      <w:r w:rsidRPr="008740DA">
        <w:rPr>
          <w:rFonts w:ascii="RBB Interstate Light" w:hAnsi="RBB Interstate Light"/>
          <w:b/>
          <w:sz w:val="20"/>
        </w:rPr>
        <w:t>Dokument: In Zukunft alles anders</w:t>
      </w:r>
    </w:p>
    <w:p w:rsidR="00CC2FC5" w:rsidRDefault="00CC2FC5" w:rsidP="00CC2FC5">
      <w:pPr>
        <w:pStyle w:val="rbbfaxfliesstext"/>
        <w:tabs>
          <w:tab w:val="left" w:pos="142"/>
          <w:tab w:val="left" w:pos="709"/>
          <w:tab w:val="left" w:pos="1418"/>
          <w:tab w:val="left" w:pos="7088"/>
        </w:tabs>
        <w:spacing w:line="240" w:lineRule="auto"/>
        <w:rPr>
          <w:rFonts w:ascii="RBB Interstate Light" w:hAnsi="RBB Interstate Light"/>
          <w:sz w:val="20"/>
        </w:rPr>
      </w:pPr>
      <w:r>
        <w:rPr>
          <w:rFonts w:ascii="RBB Interstate Light" w:hAnsi="RBB Interstate Light"/>
          <w:sz w:val="20"/>
        </w:rPr>
        <w:t>23.00</w:t>
      </w:r>
      <w:r>
        <w:rPr>
          <w:rFonts w:ascii="RBB Interstate Light" w:hAnsi="RBB Interstate Light"/>
          <w:sz w:val="20"/>
        </w:rPr>
        <w:tab/>
        <w:t xml:space="preserve">Jürgen </w:t>
      </w:r>
      <w:proofErr w:type="spellStart"/>
      <w:r>
        <w:rPr>
          <w:rFonts w:ascii="RBB Interstate Light" w:hAnsi="RBB Interstate Light"/>
          <w:sz w:val="20"/>
        </w:rPr>
        <w:t>Wiebicke</w:t>
      </w:r>
      <w:proofErr w:type="spellEnd"/>
      <w:r>
        <w:rPr>
          <w:rFonts w:ascii="RBB Interstate Light" w:hAnsi="RBB Interstate Light"/>
          <w:sz w:val="20"/>
        </w:rPr>
        <w:t xml:space="preserve"> im Gespräch mit dem</w:t>
      </w:r>
    </w:p>
    <w:p w:rsidR="00CC2FC5" w:rsidRDefault="00CC2FC5" w:rsidP="00CC2FC5">
      <w:pPr>
        <w:pStyle w:val="rbbfaxfliesstext"/>
        <w:tabs>
          <w:tab w:val="left" w:pos="142"/>
          <w:tab w:val="left" w:pos="709"/>
          <w:tab w:val="left" w:pos="1418"/>
          <w:tab w:val="left" w:pos="7088"/>
        </w:tabs>
        <w:spacing w:line="240" w:lineRule="auto"/>
        <w:rPr>
          <w:rFonts w:ascii="RBB Interstate Light" w:hAnsi="RBB Interstate Light"/>
          <w:sz w:val="20"/>
        </w:rPr>
      </w:pPr>
      <w:r>
        <w:rPr>
          <w:rFonts w:ascii="RBB Interstate Light" w:hAnsi="RBB Interstate Light"/>
          <w:sz w:val="20"/>
        </w:rPr>
        <w:tab/>
      </w:r>
      <w:r>
        <w:rPr>
          <w:rFonts w:ascii="RBB Interstate Light" w:hAnsi="RBB Interstate Light"/>
          <w:sz w:val="20"/>
        </w:rPr>
        <w:tab/>
        <w:t>Soziologen Harald Welzer</w:t>
      </w:r>
    </w:p>
    <w:p w:rsidR="00374E4A" w:rsidRDefault="00374E4A" w:rsidP="0011058A">
      <w:pPr>
        <w:rPr>
          <w:rFonts w:ascii="RBB Interstate Light" w:hAnsi="RBB Interstate Light"/>
        </w:rPr>
      </w:pPr>
    </w:p>
    <w:p w:rsidR="00374E4A" w:rsidRDefault="00374E4A" w:rsidP="0011058A">
      <w:pPr>
        <w:rPr>
          <w:rFonts w:ascii="RBB Interstate Light" w:hAnsi="RBB Interstate Light"/>
        </w:rPr>
      </w:pPr>
    </w:p>
    <w:p w:rsidR="00C8505C" w:rsidRDefault="00C8505C" w:rsidP="0011058A">
      <w:pPr>
        <w:rPr>
          <w:rFonts w:ascii="RBB Interstate Light" w:hAnsi="RBB Interstate Light"/>
        </w:rPr>
      </w:pPr>
      <w:bookmarkStart w:id="0" w:name="_GoBack"/>
      <w:bookmarkEnd w:id="0"/>
    </w:p>
    <w:p w:rsidR="0011058A" w:rsidRPr="004A41C0" w:rsidRDefault="00836FD9" w:rsidP="0011058A">
      <w:pPr>
        <w:rPr>
          <w:rFonts w:ascii="RBB Interstate Light" w:hAnsi="RBB Interstate Light"/>
          <w:sz w:val="20"/>
        </w:rPr>
      </w:pPr>
      <w:r w:rsidRPr="004A41C0">
        <w:rPr>
          <w:rFonts w:ascii="RBB Interstate Light" w:hAnsi="RBB Interstate Light"/>
          <w:sz w:val="20"/>
        </w:rPr>
        <w:t xml:space="preserve">Sendeleitung </w:t>
      </w:r>
      <w:r w:rsidR="0011058A" w:rsidRPr="004A41C0">
        <w:rPr>
          <w:rFonts w:ascii="RBB Interstate Light" w:hAnsi="RBB Interstate Light"/>
          <w:sz w:val="20"/>
        </w:rPr>
        <w:t>Hörfunk</w:t>
      </w:r>
    </w:p>
    <w:p w:rsidR="0011058A" w:rsidRPr="004A41C0" w:rsidRDefault="0011058A" w:rsidP="0011058A">
      <w:pPr>
        <w:rPr>
          <w:rFonts w:ascii="RBB Interstate Light" w:hAnsi="RBB Interstate Light"/>
          <w:sz w:val="20"/>
        </w:rPr>
      </w:pPr>
      <w:r w:rsidRPr="004A41C0">
        <w:rPr>
          <w:rFonts w:ascii="RBB Interstate Light" w:hAnsi="RBB Interstate Light"/>
          <w:sz w:val="20"/>
        </w:rPr>
        <w:t>Beatrice Bernhardt</w:t>
      </w:r>
    </w:p>
    <w:p w:rsidR="0011058A" w:rsidRPr="004A41C0" w:rsidRDefault="0011058A" w:rsidP="0011058A">
      <w:pPr>
        <w:rPr>
          <w:rFonts w:ascii="RBB Interstate Light" w:hAnsi="RBB Interstate Light"/>
          <w:sz w:val="20"/>
        </w:rPr>
      </w:pPr>
      <w:r w:rsidRPr="004A41C0">
        <w:rPr>
          <w:rFonts w:ascii="RBB Interstate Light" w:hAnsi="RBB Interstate Light"/>
          <w:sz w:val="20"/>
        </w:rPr>
        <w:t>Tel.: (030) 97 99 3-30161</w:t>
      </w:r>
    </w:p>
    <w:p w:rsidR="0011058A" w:rsidRPr="004A41C0" w:rsidRDefault="0011058A" w:rsidP="0011058A">
      <w:pPr>
        <w:rPr>
          <w:rFonts w:ascii="RBB Interstate Light" w:hAnsi="RBB Interstate Light"/>
          <w:sz w:val="20"/>
          <w:lang w:val="fr-FR"/>
        </w:rPr>
      </w:pPr>
      <w:proofErr w:type="gramStart"/>
      <w:r w:rsidRPr="004A41C0">
        <w:rPr>
          <w:rFonts w:ascii="RBB Interstate Light" w:hAnsi="RBB Interstate Light"/>
          <w:sz w:val="20"/>
          <w:lang w:val="fr-FR"/>
        </w:rPr>
        <w:t>Fax:</w:t>
      </w:r>
      <w:proofErr w:type="gramEnd"/>
      <w:r w:rsidRPr="004A41C0">
        <w:rPr>
          <w:rFonts w:ascii="RBB Interstate Light" w:hAnsi="RBB Interstate Light"/>
          <w:sz w:val="20"/>
          <w:lang w:val="fr-FR"/>
        </w:rPr>
        <w:t xml:space="preserve"> (030) 97 99 3-30169</w:t>
      </w:r>
    </w:p>
    <w:p w:rsidR="0011058A" w:rsidRPr="004A41C0" w:rsidRDefault="0011058A" w:rsidP="0011058A">
      <w:pPr>
        <w:rPr>
          <w:rFonts w:ascii="RBB Interstate Light" w:hAnsi="RBB Interstate Light"/>
          <w:sz w:val="20"/>
          <w:lang w:val="fr-FR"/>
        </w:rPr>
      </w:pPr>
      <w:proofErr w:type="gramStart"/>
      <w:r w:rsidRPr="004A41C0">
        <w:rPr>
          <w:rFonts w:ascii="RBB Interstate Light" w:hAnsi="RBB Interstate Light"/>
          <w:sz w:val="20"/>
          <w:lang w:val="fr-FR"/>
        </w:rPr>
        <w:t>Mail:</w:t>
      </w:r>
      <w:proofErr w:type="gramEnd"/>
      <w:r w:rsidRPr="004A41C0">
        <w:rPr>
          <w:rFonts w:ascii="RBB Interstate Light" w:hAnsi="RBB Interstate Light"/>
          <w:sz w:val="20"/>
          <w:lang w:val="fr-FR"/>
        </w:rPr>
        <w:t xml:space="preserve"> beatrice.bernhardt@rbb-online.de</w:t>
      </w:r>
    </w:p>
    <w:p w:rsidR="00506351" w:rsidRPr="0011058A" w:rsidRDefault="00506351" w:rsidP="005175B4">
      <w:pPr>
        <w:rPr>
          <w:lang w:val="fr-FR"/>
        </w:rPr>
      </w:pPr>
    </w:p>
    <w:sectPr w:rsidR="00506351" w:rsidRPr="0011058A" w:rsidSect="00F426C8">
      <w:headerReference w:type="default" r:id="rId6"/>
      <w:footerReference w:type="even" r:id="rId7"/>
      <w:footerReference w:type="default" r:id="rId8"/>
      <w:pgSz w:w="11907" w:h="16840" w:code="9"/>
      <w:pgMar w:top="2608" w:right="567" w:bottom="851" w:left="1134" w:header="567" w:footer="340" w:gutter="0"/>
      <w:pgNumType w:start="9"/>
      <w:cols w:space="1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6B4D" w:rsidRDefault="00776B4D">
      <w:r>
        <w:separator/>
      </w:r>
    </w:p>
  </w:endnote>
  <w:endnote w:type="continuationSeparator" w:id="0">
    <w:p w:rsidR="00776B4D" w:rsidRDefault="00776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3-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BB Interstate Light">
    <w:panose1 w:val="00000000000000000000"/>
    <w:charset w:val="00"/>
    <w:family w:val="auto"/>
    <w:pitch w:val="variable"/>
    <w:sig w:usb0="800000AF" w:usb1="0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E0C" w:rsidRDefault="00013E0C" w:rsidP="00A14A5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13E0C" w:rsidRDefault="00013E0C" w:rsidP="007E728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E0C" w:rsidRDefault="00013E0C" w:rsidP="00A14A5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024B8">
      <w:rPr>
        <w:rStyle w:val="Seitenzahl"/>
        <w:noProof/>
      </w:rPr>
      <w:t>9</w:t>
    </w:r>
    <w:r>
      <w:rPr>
        <w:rStyle w:val="Seitenzahl"/>
      </w:rPr>
      <w:fldChar w:fldCharType="end"/>
    </w:r>
  </w:p>
  <w:p w:rsidR="00013E0C" w:rsidRDefault="00013E0C" w:rsidP="007E728A">
    <w:pPr>
      <w:pStyle w:val="Fuzeile"/>
      <w:ind w:right="360"/>
      <w:jc w:val="right"/>
      <w:rPr>
        <w:rFonts w:ascii="RBB Interstate Light" w:hAnsi="RBB Interstate Light"/>
      </w:rPr>
    </w:pPr>
    <w: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6B4D" w:rsidRDefault="00776B4D">
      <w:r>
        <w:separator/>
      </w:r>
    </w:p>
  </w:footnote>
  <w:footnote w:type="continuationSeparator" w:id="0">
    <w:p w:rsidR="00776B4D" w:rsidRDefault="00776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E0C" w:rsidRDefault="00013E0C">
    <w:pPr>
      <w:pStyle w:val="Kopfzeile"/>
      <w:framePr w:w="3969" w:h="1418" w:hRule="exact" w:hSpace="142" w:wrap="auto" w:vAnchor="page" w:hAnchor="page" w:x="6930" w:y="721"/>
      <w:rPr>
        <w:noProof/>
        <w:sz w:val="16"/>
      </w:rPr>
    </w:pPr>
  </w:p>
  <w:p w:rsidR="00013E0C" w:rsidRDefault="00013E0C">
    <w:pPr>
      <w:pStyle w:val="Kopfzeile"/>
      <w:framePr w:w="3969" w:h="1418" w:hRule="exact" w:hSpace="142" w:wrap="auto" w:vAnchor="page" w:hAnchor="page" w:x="6930" w:y="721"/>
      <w:rPr>
        <w:noProof/>
        <w:sz w:val="8"/>
        <w:szCs w:val="8"/>
      </w:rPr>
    </w:pPr>
  </w:p>
  <w:p w:rsidR="00013E0C" w:rsidRDefault="001024B8">
    <w:pPr>
      <w:pStyle w:val="Kopfzeile"/>
      <w:framePr w:w="3969" w:h="1418" w:hRule="exact" w:hSpace="142" w:wrap="auto" w:vAnchor="page" w:hAnchor="page" w:x="6930" w:y="721"/>
      <w:ind w:right="-144"/>
      <w:jc w:val="right"/>
      <w:rPr>
        <w:noProof/>
      </w:rPr>
    </w:pPr>
    <w:r>
      <w:rPr>
        <w:noProof/>
        <w:sz w:val="20"/>
      </w:rPr>
      <w:drawing>
        <wp:inline distT="0" distB="0" distL="0" distR="0">
          <wp:extent cx="1590040" cy="898525"/>
          <wp:effectExtent l="0" t="0" r="0" b="0"/>
          <wp:docPr id="1" name="Bild 1" descr="rbbKultur_Logo_1280x720px_CMYK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bbKultur_Logo_1280x720px_CMYK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04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13E0C" w:rsidRDefault="001024B8">
    <w:pPr>
      <w:pStyle w:val="Kopfzeile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-20955</wp:posOffset>
              </wp:positionH>
              <wp:positionV relativeFrom="paragraph">
                <wp:posOffset>-15240</wp:posOffset>
              </wp:positionV>
              <wp:extent cx="4114800" cy="12192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E0C" w:rsidRDefault="00013E0C">
                          <w:pPr>
                            <w:rPr>
                              <w:b/>
                              <w:sz w:val="25"/>
                            </w:rPr>
                          </w:pPr>
                        </w:p>
                        <w:p w:rsidR="00013E0C" w:rsidRDefault="00013E0C">
                          <w:pPr>
                            <w:rPr>
                              <w:b/>
                              <w:sz w:val="25"/>
                            </w:rPr>
                          </w:pPr>
                        </w:p>
                        <w:p w:rsidR="009C101E" w:rsidRDefault="009C101E" w:rsidP="009C101E">
                          <w:pPr>
                            <w:rPr>
                              <w:rFonts w:ascii="RBB Interstate Light" w:hAnsi="RBB Interstate Light"/>
                              <w:b/>
                              <w:sz w:val="32"/>
                            </w:rPr>
                          </w:pPr>
                          <w:r>
                            <w:rPr>
                              <w:rFonts w:ascii="RBB Interstate Light" w:hAnsi="RBB Interstate Light"/>
                              <w:b/>
                              <w:sz w:val="32"/>
                            </w:rPr>
                            <w:t>Deine Ohren werden Augen machen.</w:t>
                          </w:r>
                        </w:p>
                        <w:p w:rsidR="00013E0C" w:rsidRDefault="00013E0C">
                          <w:pPr>
                            <w:rPr>
                              <w:rFonts w:ascii="RBB Interstate Light" w:hAnsi="RBB Interstate Light"/>
                              <w:sz w:val="20"/>
                            </w:rPr>
                          </w:pPr>
                        </w:p>
                        <w:p w:rsidR="00013E0C" w:rsidRDefault="00013E0C">
                          <w:pPr>
                            <w:rPr>
                              <w:rFonts w:ascii="RBB Interstate Light" w:hAnsi="RBB Interstate Light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1.65pt;margin-top:-1.2pt;width:324pt;height:9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" o:allowincell="f" filled="f" stroked="f" strokeweight="0">
              <v:textbox inset="0,0,0,0">
                <w:txbxContent>
                  <w:p w:rsidR="00013E0C" w:rsidRDefault="00013E0C">
                    <w:pPr>
                      <w:rPr>
                        <w:b/>
                        <w:sz w:val="25"/>
                      </w:rPr>
                    </w:pPr>
                  </w:p>
                  <w:p w:rsidR="00013E0C" w:rsidRDefault="00013E0C">
                    <w:pPr>
                      <w:rPr>
                        <w:b/>
                        <w:sz w:val="25"/>
                      </w:rPr>
                    </w:pPr>
                  </w:p>
                  <w:p w:rsidR="009C101E" w:rsidRDefault="009C101E" w:rsidP="009C101E">
                    <w:pPr>
                      <w:rPr>
                        <w:rFonts w:ascii="RBB Interstate Light" w:hAnsi="RBB Interstate Light"/>
                        <w:b/>
                        <w:sz w:val="32"/>
                      </w:rPr>
                    </w:pPr>
                    <w:r>
                      <w:rPr>
                        <w:rFonts w:ascii="RBB Interstate Light" w:hAnsi="RBB Interstate Light"/>
                        <w:b/>
                        <w:sz w:val="32"/>
                      </w:rPr>
                      <w:t>Deine Ohren werden Augen machen.</w:t>
                    </w:r>
                  </w:p>
                  <w:p w:rsidR="00013E0C" w:rsidRDefault="00013E0C">
                    <w:pPr>
                      <w:rPr>
                        <w:rFonts w:ascii="RBB Interstate Light" w:hAnsi="RBB Interstate Light"/>
                        <w:sz w:val="20"/>
                      </w:rPr>
                    </w:pPr>
                  </w:p>
                  <w:p w:rsidR="00013E0C" w:rsidRDefault="00013E0C">
                    <w:pPr>
                      <w:rPr>
                        <w:rFonts w:ascii="RBB Interstate Light" w:hAnsi="RBB Interstate Light"/>
                        <w:sz w:val="20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6B97"/>
    <w:rsid w:val="00000F87"/>
    <w:rsid w:val="00013E0C"/>
    <w:rsid w:val="00030D63"/>
    <w:rsid w:val="00047B4E"/>
    <w:rsid w:val="00057138"/>
    <w:rsid w:val="000670F3"/>
    <w:rsid w:val="00093E71"/>
    <w:rsid w:val="000A5C2F"/>
    <w:rsid w:val="000B65A6"/>
    <w:rsid w:val="000C0E93"/>
    <w:rsid w:val="000C4874"/>
    <w:rsid w:val="000E1B14"/>
    <w:rsid w:val="000E26D3"/>
    <w:rsid w:val="001024B8"/>
    <w:rsid w:val="001034FD"/>
    <w:rsid w:val="0011058A"/>
    <w:rsid w:val="001149C4"/>
    <w:rsid w:val="00144C0F"/>
    <w:rsid w:val="00146677"/>
    <w:rsid w:val="00153E75"/>
    <w:rsid w:val="00161292"/>
    <w:rsid w:val="001637A7"/>
    <w:rsid w:val="00181D0E"/>
    <w:rsid w:val="00183DDC"/>
    <w:rsid w:val="0019181B"/>
    <w:rsid w:val="00191E9A"/>
    <w:rsid w:val="00197110"/>
    <w:rsid w:val="001C34DE"/>
    <w:rsid w:val="001D21F9"/>
    <w:rsid w:val="001E4B85"/>
    <w:rsid w:val="00200A85"/>
    <w:rsid w:val="0021317C"/>
    <w:rsid w:val="002165F0"/>
    <w:rsid w:val="00227060"/>
    <w:rsid w:val="0023027C"/>
    <w:rsid w:val="00233FF1"/>
    <w:rsid w:val="00250BED"/>
    <w:rsid w:val="00255E6B"/>
    <w:rsid w:val="002562C7"/>
    <w:rsid w:val="002573A1"/>
    <w:rsid w:val="00261E4E"/>
    <w:rsid w:val="002629E7"/>
    <w:rsid w:val="0028750F"/>
    <w:rsid w:val="002A1079"/>
    <w:rsid w:val="002A51BD"/>
    <w:rsid w:val="002A5FC2"/>
    <w:rsid w:val="002A65B0"/>
    <w:rsid w:val="002A76B6"/>
    <w:rsid w:val="002B4CE5"/>
    <w:rsid w:val="002B68E3"/>
    <w:rsid w:val="002C04CC"/>
    <w:rsid w:val="002C0763"/>
    <w:rsid w:val="002D2F97"/>
    <w:rsid w:val="002E31F9"/>
    <w:rsid w:val="00303026"/>
    <w:rsid w:val="003057A5"/>
    <w:rsid w:val="00306AE8"/>
    <w:rsid w:val="00337F07"/>
    <w:rsid w:val="00340451"/>
    <w:rsid w:val="00346B97"/>
    <w:rsid w:val="003554DA"/>
    <w:rsid w:val="00374E4A"/>
    <w:rsid w:val="0037633F"/>
    <w:rsid w:val="00390A06"/>
    <w:rsid w:val="00394CB7"/>
    <w:rsid w:val="003A574E"/>
    <w:rsid w:val="003C2994"/>
    <w:rsid w:val="003F02CB"/>
    <w:rsid w:val="003F4D79"/>
    <w:rsid w:val="004268D4"/>
    <w:rsid w:val="00427062"/>
    <w:rsid w:val="00432E8D"/>
    <w:rsid w:val="004A2403"/>
    <w:rsid w:val="004A41C0"/>
    <w:rsid w:val="004A53B4"/>
    <w:rsid w:val="004B06D3"/>
    <w:rsid w:val="004B3EF4"/>
    <w:rsid w:val="004C3DDA"/>
    <w:rsid w:val="004C4D49"/>
    <w:rsid w:val="004C606C"/>
    <w:rsid w:val="004D6F6B"/>
    <w:rsid w:val="004E06D0"/>
    <w:rsid w:val="004E2B47"/>
    <w:rsid w:val="004E5CCA"/>
    <w:rsid w:val="004F1374"/>
    <w:rsid w:val="00501627"/>
    <w:rsid w:val="00506351"/>
    <w:rsid w:val="00511D62"/>
    <w:rsid w:val="005175B4"/>
    <w:rsid w:val="005232CF"/>
    <w:rsid w:val="00526F6F"/>
    <w:rsid w:val="00572BB0"/>
    <w:rsid w:val="005810D7"/>
    <w:rsid w:val="00590213"/>
    <w:rsid w:val="005A5BA3"/>
    <w:rsid w:val="005B008A"/>
    <w:rsid w:val="005B44C9"/>
    <w:rsid w:val="005C440C"/>
    <w:rsid w:val="005D7FCC"/>
    <w:rsid w:val="005F0306"/>
    <w:rsid w:val="00611A75"/>
    <w:rsid w:val="006132F1"/>
    <w:rsid w:val="00622F40"/>
    <w:rsid w:val="00624214"/>
    <w:rsid w:val="006310A8"/>
    <w:rsid w:val="00635B87"/>
    <w:rsid w:val="006407D8"/>
    <w:rsid w:val="00651B00"/>
    <w:rsid w:val="006701F5"/>
    <w:rsid w:val="00682E0F"/>
    <w:rsid w:val="0069317B"/>
    <w:rsid w:val="006948EA"/>
    <w:rsid w:val="006A1322"/>
    <w:rsid w:val="006B4E95"/>
    <w:rsid w:val="006B7ED1"/>
    <w:rsid w:val="006C2571"/>
    <w:rsid w:val="006C6943"/>
    <w:rsid w:val="006E1B49"/>
    <w:rsid w:val="00701F42"/>
    <w:rsid w:val="00706624"/>
    <w:rsid w:val="007100D1"/>
    <w:rsid w:val="00712568"/>
    <w:rsid w:val="00722DFA"/>
    <w:rsid w:val="00726913"/>
    <w:rsid w:val="00727190"/>
    <w:rsid w:val="00743726"/>
    <w:rsid w:val="00752474"/>
    <w:rsid w:val="00756E56"/>
    <w:rsid w:val="0076094C"/>
    <w:rsid w:val="00775743"/>
    <w:rsid w:val="00776B4D"/>
    <w:rsid w:val="007772A1"/>
    <w:rsid w:val="0078623D"/>
    <w:rsid w:val="007A7C5D"/>
    <w:rsid w:val="007C763E"/>
    <w:rsid w:val="007C7B5A"/>
    <w:rsid w:val="007D3E90"/>
    <w:rsid w:val="007D5C76"/>
    <w:rsid w:val="007E05C8"/>
    <w:rsid w:val="007E728A"/>
    <w:rsid w:val="00813CB0"/>
    <w:rsid w:val="008176D1"/>
    <w:rsid w:val="00836FD9"/>
    <w:rsid w:val="00845214"/>
    <w:rsid w:val="00862A12"/>
    <w:rsid w:val="00867F8D"/>
    <w:rsid w:val="008750DE"/>
    <w:rsid w:val="008875B5"/>
    <w:rsid w:val="00892713"/>
    <w:rsid w:val="008A7B58"/>
    <w:rsid w:val="008B6987"/>
    <w:rsid w:val="008C6190"/>
    <w:rsid w:val="00906014"/>
    <w:rsid w:val="0090611A"/>
    <w:rsid w:val="00911029"/>
    <w:rsid w:val="00913879"/>
    <w:rsid w:val="00925CCF"/>
    <w:rsid w:val="009457C0"/>
    <w:rsid w:val="009B2E77"/>
    <w:rsid w:val="009B52C9"/>
    <w:rsid w:val="009C101E"/>
    <w:rsid w:val="00A14A52"/>
    <w:rsid w:val="00A40822"/>
    <w:rsid w:val="00A50C6C"/>
    <w:rsid w:val="00A53BBD"/>
    <w:rsid w:val="00A60D8B"/>
    <w:rsid w:val="00A73B24"/>
    <w:rsid w:val="00A77739"/>
    <w:rsid w:val="00A83441"/>
    <w:rsid w:val="00A8461F"/>
    <w:rsid w:val="00AA4510"/>
    <w:rsid w:val="00AD0CFC"/>
    <w:rsid w:val="00B04D5F"/>
    <w:rsid w:val="00B13DAB"/>
    <w:rsid w:val="00B140F6"/>
    <w:rsid w:val="00B25D94"/>
    <w:rsid w:val="00B336D0"/>
    <w:rsid w:val="00B35874"/>
    <w:rsid w:val="00B55FC6"/>
    <w:rsid w:val="00B60056"/>
    <w:rsid w:val="00B95FD2"/>
    <w:rsid w:val="00BA399A"/>
    <w:rsid w:val="00BA3AC9"/>
    <w:rsid w:val="00BB153A"/>
    <w:rsid w:val="00BB52D9"/>
    <w:rsid w:val="00BC0EE6"/>
    <w:rsid w:val="00BC6291"/>
    <w:rsid w:val="00BC72BC"/>
    <w:rsid w:val="00BD092E"/>
    <w:rsid w:val="00BD4432"/>
    <w:rsid w:val="00BF5E23"/>
    <w:rsid w:val="00C067E9"/>
    <w:rsid w:val="00C2261D"/>
    <w:rsid w:val="00C242D4"/>
    <w:rsid w:val="00C32622"/>
    <w:rsid w:val="00C33FE0"/>
    <w:rsid w:val="00C34446"/>
    <w:rsid w:val="00C3506A"/>
    <w:rsid w:val="00C35121"/>
    <w:rsid w:val="00C50772"/>
    <w:rsid w:val="00C74D89"/>
    <w:rsid w:val="00C756B1"/>
    <w:rsid w:val="00C82A10"/>
    <w:rsid w:val="00C8505C"/>
    <w:rsid w:val="00CA3220"/>
    <w:rsid w:val="00CB6005"/>
    <w:rsid w:val="00CC2FC5"/>
    <w:rsid w:val="00CC64B4"/>
    <w:rsid w:val="00CC7049"/>
    <w:rsid w:val="00CE72EE"/>
    <w:rsid w:val="00CE7D12"/>
    <w:rsid w:val="00CF78E7"/>
    <w:rsid w:val="00D05A04"/>
    <w:rsid w:val="00D27A91"/>
    <w:rsid w:val="00D27C5D"/>
    <w:rsid w:val="00D36093"/>
    <w:rsid w:val="00D4012F"/>
    <w:rsid w:val="00D40EAC"/>
    <w:rsid w:val="00D46C7F"/>
    <w:rsid w:val="00D63730"/>
    <w:rsid w:val="00D642B3"/>
    <w:rsid w:val="00D7006E"/>
    <w:rsid w:val="00DA0AC6"/>
    <w:rsid w:val="00DA0F1C"/>
    <w:rsid w:val="00DB3594"/>
    <w:rsid w:val="00DB535B"/>
    <w:rsid w:val="00DD06D6"/>
    <w:rsid w:val="00DD2DCF"/>
    <w:rsid w:val="00DD33F1"/>
    <w:rsid w:val="00DD677E"/>
    <w:rsid w:val="00DE2167"/>
    <w:rsid w:val="00DE7EA8"/>
    <w:rsid w:val="00DF092C"/>
    <w:rsid w:val="00DF4C9D"/>
    <w:rsid w:val="00DF5C4C"/>
    <w:rsid w:val="00E41A3C"/>
    <w:rsid w:val="00E41AC7"/>
    <w:rsid w:val="00E47EF0"/>
    <w:rsid w:val="00E54EB1"/>
    <w:rsid w:val="00E76EDD"/>
    <w:rsid w:val="00E828D9"/>
    <w:rsid w:val="00E86A1F"/>
    <w:rsid w:val="00E86CA9"/>
    <w:rsid w:val="00E9296E"/>
    <w:rsid w:val="00E93313"/>
    <w:rsid w:val="00EA1F19"/>
    <w:rsid w:val="00EC4D9D"/>
    <w:rsid w:val="00EC51A5"/>
    <w:rsid w:val="00EC63BC"/>
    <w:rsid w:val="00EF517E"/>
    <w:rsid w:val="00F01DF3"/>
    <w:rsid w:val="00F06FD8"/>
    <w:rsid w:val="00F11BA9"/>
    <w:rsid w:val="00F17937"/>
    <w:rsid w:val="00F22241"/>
    <w:rsid w:val="00F426C8"/>
    <w:rsid w:val="00F54F57"/>
    <w:rsid w:val="00F71E62"/>
    <w:rsid w:val="00F849E9"/>
    <w:rsid w:val="00F96690"/>
    <w:rsid w:val="00FA50FD"/>
    <w:rsid w:val="00FA5BEE"/>
    <w:rsid w:val="00FC3650"/>
    <w:rsid w:val="00FC48ED"/>
    <w:rsid w:val="00FD5FF2"/>
    <w:rsid w:val="00FF5248"/>
    <w:rsid w:val="00FF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2304CC86"/>
  <w15:docId w15:val="{FB7FB8DF-93D6-45BE-8E66-E3E900AB8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bbfaxfliesstext">
    <w:name w:val="rbb_fax_fliesstext"/>
    <w:basedOn w:val="Standard"/>
    <w:rsid w:val="002573A1"/>
    <w:pPr>
      <w:tabs>
        <w:tab w:val="left" w:pos="993"/>
        <w:tab w:val="left" w:pos="3402"/>
        <w:tab w:val="left" w:pos="4536"/>
      </w:tabs>
      <w:overflowPunct/>
      <w:autoSpaceDE/>
      <w:autoSpaceDN/>
      <w:adjustRightInd/>
      <w:spacing w:line="300" w:lineRule="exact"/>
      <w:textAlignment w:val="auto"/>
    </w:pPr>
    <w:rPr>
      <w:rFonts w:ascii="TheSans 3-Light" w:eastAsia="Times" w:hAnsi="TheSans 3-Light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16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2D638483.dotm</Template>
  <TotalTime>0</TotalTime>
  <Pages>1</Pages>
  <Words>104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Samstag</vt:lpstr>
    </vt:vector>
  </TitlesOfParts>
  <Company>Dell Computer Corporation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Samstag</dc:title>
  <dc:creator>Preferred Customer</dc:creator>
  <cp:lastModifiedBy>Selma Röse</cp:lastModifiedBy>
  <cp:revision>3</cp:revision>
  <cp:lastPrinted>2019-04-24T12:01:00Z</cp:lastPrinted>
  <dcterms:created xsi:type="dcterms:W3CDTF">2019-05-06T12:01:00Z</dcterms:created>
  <dcterms:modified xsi:type="dcterms:W3CDTF">2019-05-06T12:02:00Z</dcterms:modified>
</cp:coreProperties>
</file>